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22C" w:rsidRDefault="006E422C" w:rsidP="007C560C">
      <w:pPr>
        <w:spacing w:line="276" w:lineRule="auto"/>
        <w:rPr>
          <w:sz w:val="28"/>
          <w:szCs w:val="28"/>
        </w:rPr>
      </w:pPr>
    </w:p>
    <w:p w:rsidR="006E422C" w:rsidRDefault="006E422C" w:rsidP="007C560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РАБОЧИЙ ВАРИАНТ ТЕХЗАДАНИЯ </w:t>
      </w:r>
    </w:p>
    <w:p w:rsidR="006E422C" w:rsidRDefault="006E422C" w:rsidP="007C560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ЮБИЛЕЙНОЙ КНИГИ  О ГОРОДЕ ЖУКОВСКОМ</w:t>
      </w:r>
    </w:p>
    <w:p w:rsidR="006E422C" w:rsidRDefault="006E422C" w:rsidP="007C560C">
      <w:pPr>
        <w:spacing w:line="276" w:lineRule="auto"/>
        <w:rPr>
          <w:sz w:val="28"/>
          <w:szCs w:val="28"/>
        </w:rPr>
      </w:pPr>
    </w:p>
    <w:p w:rsidR="006E422C" w:rsidRPr="00E07175" w:rsidRDefault="006E422C" w:rsidP="007C560C">
      <w:pPr>
        <w:spacing w:line="276" w:lineRule="auto"/>
        <w:rPr>
          <w:b/>
          <w:sz w:val="28"/>
          <w:szCs w:val="28"/>
        </w:rPr>
      </w:pPr>
      <w:r w:rsidRPr="00E07175">
        <w:rPr>
          <w:b/>
          <w:sz w:val="28"/>
          <w:szCs w:val="28"/>
        </w:rPr>
        <w:t>1 ВАРИАНТ</w:t>
      </w:r>
    </w:p>
    <w:p w:rsidR="006E422C" w:rsidRDefault="006E422C" w:rsidP="007C560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Тираж: 1000, 2000, </w:t>
      </w:r>
      <w:r w:rsidRPr="007C560C">
        <w:rPr>
          <w:sz w:val="28"/>
          <w:szCs w:val="28"/>
        </w:rPr>
        <w:t>3000 экз.</w:t>
      </w:r>
    </w:p>
    <w:p w:rsidR="006E422C" w:rsidRDefault="006E422C" w:rsidP="00E50A03">
      <w:pPr>
        <w:spacing w:line="276" w:lineRule="auto"/>
        <w:ind w:left="360" w:hanging="360"/>
        <w:rPr>
          <w:sz w:val="28"/>
          <w:szCs w:val="28"/>
        </w:rPr>
      </w:pPr>
      <w:r w:rsidRPr="007C560C">
        <w:rPr>
          <w:sz w:val="28"/>
          <w:szCs w:val="28"/>
        </w:rPr>
        <w:t>Обрезной формат: 280х298 мм (книжная ориентация)</w:t>
      </w:r>
    </w:p>
    <w:p w:rsidR="006E422C" w:rsidRDefault="006E422C" w:rsidP="00E50A03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Блок: 256</w:t>
      </w:r>
      <w:r w:rsidRPr="00E50A03">
        <w:rPr>
          <w:sz w:val="28"/>
          <w:szCs w:val="28"/>
        </w:rPr>
        <w:t xml:space="preserve"> стр., печать офсетная , 4+4, бумага мелованная мато</w:t>
      </w:r>
      <w:r>
        <w:rPr>
          <w:sz w:val="28"/>
          <w:szCs w:val="28"/>
        </w:rPr>
        <w:t>вая 150 гр/м2, 5-я краска серебро</w:t>
      </w:r>
      <w:r w:rsidRPr="00E50A03">
        <w:rPr>
          <w:sz w:val="28"/>
          <w:szCs w:val="28"/>
        </w:rPr>
        <w:t xml:space="preserve"> (пантон). </w:t>
      </w:r>
    </w:p>
    <w:p w:rsidR="006E422C" w:rsidRPr="00E50A03" w:rsidRDefault="006E422C" w:rsidP="00E50A03">
      <w:pPr>
        <w:spacing w:line="276" w:lineRule="auto"/>
        <w:rPr>
          <w:sz w:val="28"/>
          <w:szCs w:val="28"/>
        </w:rPr>
      </w:pPr>
      <w:r w:rsidRPr="00E50A03">
        <w:rPr>
          <w:sz w:val="28"/>
          <w:szCs w:val="28"/>
        </w:rPr>
        <w:t>Калька – 10 шт (110 гр), печать 4+0. Ляссе – 1 шт.</w:t>
      </w:r>
    </w:p>
    <w:p w:rsidR="006E422C" w:rsidRPr="00E50A03" w:rsidRDefault="006E422C" w:rsidP="00E50A03">
      <w:pPr>
        <w:spacing w:line="276" w:lineRule="auto"/>
        <w:rPr>
          <w:sz w:val="28"/>
          <w:szCs w:val="28"/>
        </w:rPr>
      </w:pPr>
      <w:r w:rsidRPr="00E50A03">
        <w:rPr>
          <w:sz w:val="28"/>
          <w:szCs w:val="28"/>
        </w:rPr>
        <w:t>Обложка: эфалин, 7Б, тиснен</w:t>
      </w:r>
      <w:r>
        <w:rPr>
          <w:sz w:val="28"/>
          <w:szCs w:val="28"/>
        </w:rPr>
        <w:t>ие фольгой по лицевой и корешку (и в варианте без теснения)</w:t>
      </w:r>
    </w:p>
    <w:p w:rsidR="006E422C" w:rsidRPr="00E50A03" w:rsidRDefault="006E422C" w:rsidP="00E50A03">
      <w:pPr>
        <w:spacing w:line="276" w:lineRule="auto"/>
        <w:rPr>
          <w:sz w:val="28"/>
          <w:szCs w:val="28"/>
        </w:rPr>
      </w:pPr>
      <w:r w:rsidRPr="00E50A03">
        <w:rPr>
          <w:sz w:val="28"/>
          <w:szCs w:val="28"/>
        </w:rPr>
        <w:t>Форзацы:</w:t>
      </w:r>
      <w:r>
        <w:rPr>
          <w:sz w:val="28"/>
          <w:szCs w:val="28"/>
        </w:rPr>
        <w:t xml:space="preserve"> бумага офсет 120 гр 1+1 серебряной</w:t>
      </w:r>
      <w:r w:rsidRPr="00E50A03">
        <w:rPr>
          <w:sz w:val="28"/>
          <w:szCs w:val="28"/>
        </w:rPr>
        <w:t xml:space="preserve"> краской </w:t>
      </w:r>
    </w:p>
    <w:p w:rsidR="006E422C" w:rsidRPr="00E50A03" w:rsidRDefault="006E422C" w:rsidP="00E50A03">
      <w:pPr>
        <w:spacing w:line="276" w:lineRule="auto"/>
        <w:rPr>
          <w:sz w:val="28"/>
          <w:szCs w:val="28"/>
        </w:rPr>
      </w:pPr>
      <w:r w:rsidRPr="00E50A03">
        <w:rPr>
          <w:sz w:val="28"/>
          <w:szCs w:val="28"/>
        </w:rPr>
        <w:t xml:space="preserve">Суперобложка 4+0, мелованная бумага 150 гр/м2, </w:t>
      </w:r>
    </w:p>
    <w:p w:rsidR="006E422C" w:rsidRDefault="006E422C" w:rsidP="007C560C">
      <w:pPr>
        <w:spacing w:line="276" w:lineRule="auto"/>
        <w:rPr>
          <w:sz w:val="28"/>
          <w:szCs w:val="28"/>
        </w:rPr>
      </w:pPr>
    </w:p>
    <w:p w:rsidR="006E422C" w:rsidRDefault="006E422C" w:rsidP="007C560C">
      <w:pPr>
        <w:spacing w:line="276" w:lineRule="auto"/>
        <w:rPr>
          <w:b/>
          <w:sz w:val="28"/>
          <w:szCs w:val="28"/>
        </w:rPr>
      </w:pPr>
      <w:r w:rsidRPr="003A4B11">
        <w:rPr>
          <w:b/>
          <w:sz w:val="28"/>
          <w:szCs w:val="28"/>
        </w:rPr>
        <w:t>2 ВАРИАНТ</w:t>
      </w:r>
    </w:p>
    <w:p w:rsidR="006E422C" w:rsidRDefault="006E422C" w:rsidP="007C560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Тираж: 1000, 2000, </w:t>
      </w:r>
      <w:r w:rsidRPr="007C560C">
        <w:rPr>
          <w:sz w:val="28"/>
          <w:szCs w:val="28"/>
        </w:rPr>
        <w:t>3000 экз.</w:t>
      </w:r>
    </w:p>
    <w:p w:rsidR="006E422C" w:rsidRPr="003A4B11" w:rsidRDefault="006E422C" w:rsidP="003A4B11">
      <w:pPr>
        <w:spacing w:line="276" w:lineRule="auto"/>
        <w:ind w:left="360" w:hanging="360"/>
        <w:rPr>
          <w:sz w:val="28"/>
          <w:szCs w:val="28"/>
        </w:rPr>
      </w:pPr>
      <w:r w:rsidRPr="007C560C">
        <w:rPr>
          <w:sz w:val="28"/>
          <w:szCs w:val="28"/>
        </w:rPr>
        <w:t>Обрезной формат: 280х298 мм (книжная ориентация)</w:t>
      </w:r>
    </w:p>
    <w:p w:rsidR="006E422C" w:rsidRDefault="006E422C" w:rsidP="003A4B11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Блок</w:t>
      </w:r>
      <w:r>
        <w:rPr>
          <w:sz w:val="28"/>
          <w:szCs w:val="28"/>
        </w:rPr>
        <w:tab/>
        <w:t>Блок: 256</w:t>
      </w:r>
      <w:r w:rsidRPr="00E50A03">
        <w:rPr>
          <w:sz w:val="28"/>
          <w:szCs w:val="28"/>
        </w:rPr>
        <w:t xml:space="preserve"> стр., печать офсетная , 4+4, бумага мелованная мато</w:t>
      </w:r>
      <w:r>
        <w:rPr>
          <w:sz w:val="28"/>
          <w:szCs w:val="28"/>
        </w:rPr>
        <w:t>вая 150 гр/м2</w:t>
      </w:r>
      <w:r w:rsidRPr="00E50A03">
        <w:rPr>
          <w:sz w:val="28"/>
          <w:szCs w:val="28"/>
        </w:rPr>
        <w:t xml:space="preserve">). </w:t>
      </w:r>
    </w:p>
    <w:p w:rsidR="006E422C" w:rsidRPr="007C560C" w:rsidRDefault="006E422C" w:rsidP="00F738A7">
      <w:pPr>
        <w:spacing w:line="276" w:lineRule="auto"/>
        <w:ind w:left="360" w:hanging="360"/>
        <w:rPr>
          <w:sz w:val="28"/>
          <w:szCs w:val="28"/>
        </w:rPr>
      </w:pPr>
      <w:r>
        <w:rPr>
          <w:sz w:val="28"/>
          <w:szCs w:val="28"/>
        </w:rPr>
        <w:t>Красочность 4+4</w:t>
      </w:r>
      <w:r w:rsidRPr="007C560C">
        <w:rPr>
          <w:sz w:val="28"/>
          <w:szCs w:val="28"/>
        </w:rPr>
        <w:t>, бумага мелованная глянцевая 150 г/м2</w:t>
      </w:r>
    </w:p>
    <w:p w:rsidR="006E422C" w:rsidRPr="007C560C" w:rsidRDefault="006E422C" w:rsidP="007C560C">
      <w:pPr>
        <w:spacing w:line="276" w:lineRule="auto"/>
        <w:ind w:left="360" w:hanging="360"/>
        <w:rPr>
          <w:sz w:val="28"/>
          <w:szCs w:val="28"/>
        </w:rPr>
      </w:pPr>
      <w:r>
        <w:rPr>
          <w:sz w:val="28"/>
          <w:szCs w:val="28"/>
        </w:rPr>
        <w:t>Форзац :</w:t>
      </w:r>
      <w:r>
        <w:rPr>
          <w:sz w:val="28"/>
          <w:szCs w:val="28"/>
        </w:rPr>
        <w:tab/>
        <w:t>Красочность 4+0</w:t>
      </w:r>
      <w:r w:rsidRPr="007C560C">
        <w:rPr>
          <w:sz w:val="28"/>
          <w:szCs w:val="28"/>
        </w:rPr>
        <w:t>, бумага офсетная плотностью 140 г/м2</w:t>
      </w:r>
    </w:p>
    <w:p w:rsidR="006E422C" w:rsidRPr="007C560C" w:rsidRDefault="006E422C" w:rsidP="007C560C">
      <w:pPr>
        <w:spacing w:line="276" w:lineRule="auto"/>
        <w:ind w:left="360" w:hanging="360"/>
        <w:rPr>
          <w:sz w:val="28"/>
          <w:szCs w:val="28"/>
        </w:rPr>
      </w:pPr>
      <w:r w:rsidRPr="007C560C">
        <w:rPr>
          <w:sz w:val="28"/>
          <w:szCs w:val="28"/>
        </w:rPr>
        <w:t>Обложка:</w:t>
      </w:r>
      <w:r w:rsidRPr="007C560C">
        <w:rPr>
          <w:sz w:val="28"/>
          <w:szCs w:val="28"/>
        </w:rPr>
        <w:tab/>
        <w:t>Твердый переплет 7БЦ, переплетный карто</w:t>
      </w:r>
      <w:r>
        <w:rPr>
          <w:sz w:val="28"/>
          <w:szCs w:val="28"/>
        </w:rPr>
        <w:t xml:space="preserve">н </w:t>
      </w:r>
      <w:smartTag w:uri="urn:schemas-microsoft-com:office:smarttags" w:element="metricconverter">
        <w:smartTagPr>
          <w:attr w:name="ProductID" w:val="2,5 мм"/>
        </w:smartTagPr>
        <w:r>
          <w:rPr>
            <w:sz w:val="28"/>
            <w:szCs w:val="28"/>
          </w:rPr>
          <w:t>2,5 мм</w:t>
        </w:r>
      </w:smartTag>
      <w:r>
        <w:rPr>
          <w:sz w:val="28"/>
          <w:szCs w:val="28"/>
        </w:rPr>
        <w:t>, красочность 4+0</w:t>
      </w:r>
      <w:r w:rsidRPr="007C560C">
        <w:rPr>
          <w:sz w:val="28"/>
          <w:szCs w:val="28"/>
        </w:rPr>
        <w:t>, бумага мелованная матовая.</w:t>
      </w:r>
    </w:p>
    <w:p w:rsidR="006E422C" w:rsidRPr="00581C6E" w:rsidRDefault="006E422C" w:rsidP="007C560C">
      <w:pPr>
        <w:spacing w:line="276" w:lineRule="auto"/>
        <w:ind w:left="360" w:hanging="360"/>
        <w:rPr>
          <w:sz w:val="28"/>
          <w:szCs w:val="28"/>
        </w:rPr>
      </w:pPr>
      <w:r w:rsidRPr="007C560C">
        <w:rPr>
          <w:sz w:val="28"/>
          <w:szCs w:val="28"/>
        </w:rPr>
        <w:t>Супе</w:t>
      </w:r>
      <w:r>
        <w:rPr>
          <w:sz w:val="28"/>
          <w:szCs w:val="28"/>
        </w:rPr>
        <w:t>робложка: красочность 4+0</w:t>
      </w:r>
      <w:r w:rsidRPr="007C560C">
        <w:rPr>
          <w:sz w:val="28"/>
          <w:szCs w:val="28"/>
        </w:rPr>
        <w:t>, бумага мелованная глянцевая 150 г/м2, глянцевая ламинация</w:t>
      </w:r>
    </w:p>
    <w:p w:rsidR="006E422C" w:rsidRPr="007C560C" w:rsidRDefault="006E422C" w:rsidP="007C560C">
      <w:pPr>
        <w:spacing w:line="276" w:lineRule="auto"/>
        <w:ind w:left="360" w:hanging="360"/>
        <w:rPr>
          <w:sz w:val="28"/>
          <w:szCs w:val="28"/>
          <w:lang w:eastAsia="sk-SK"/>
        </w:rPr>
      </w:pPr>
      <w:r w:rsidRPr="007C560C">
        <w:rPr>
          <w:sz w:val="28"/>
          <w:szCs w:val="28"/>
          <w:lang w:eastAsia="sk-SK"/>
        </w:rPr>
        <w:t>Упак</w:t>
      </w:r>
      <w:r>
        <w:rPr>
          <w:sz w:val="28"/>
          <w:szCs w:val="28"/>
          <w:lang w:eastAsia="sk-SK"/>
        </w:rPr>
        <w:t>овка в пачку в пленку по 3 экз. и поштучно.</w:t>
      </w:r>
    </w:p>
    <w:p w:rsidR="006E422C" w:rsidRDefault="006E422C"/>
    <w:p w:rsidR="006E422C" w:rsidRPr="003A4B11" w:rsidRDefault="006E422C">
      <w:pPr>
        <w:rPr>
          <w:b/>
          <w:sz w:val="24"/>
          <w:szCs w:val="24"/>
        </w:rPr>
      </w:pPr>
      <w:r w:rsidRPr="003A4B11">
        <w:rPr>
          <w:b/>
          <w:sz w:val="24"/>
          <w:szCs w:val="24"/>
        </w:rPr>
        <w:t xml:space="preserve">ОТДЕЛЬНО ПОСЧИТАТЬ СТОИМОСТЬ ФУТЛЯРОВ В КОЛИЧЕСТВЕ </w:t>
      </w:r>
      <w:r>
        <w:rPr>
          <w:b/>
          <w:sz w:val="24"/>
          <w:szCs w:val="24"/>
        </w:rPr>
        <w:t xml:space="preserve"> </w:t>
      </w:r>
      <w:r w:rsidRPr="003A4B11">
        <w:rPr>
          <w:b/>
          <w:sz w:val="28"/>
          <w:szCs w:val="28"/>
        </w:rPr>
        <w:t xml:space="preserve">200 </w:t>
      </w:r>
      <w:r w:rsidRPr="00581C6E">
        <w:rPr>
          <w:sz w:val="28"/>
          <w:szCs w:val="28"/>
        </w:rPr>
        <w:t>штук</w:t>
      </w:r>
      <w:r>
        <w:rPr>
          <w:sz w:val="28"/>
          <w:szCs w:val="28"/>
        </w:rPr>
        <w:t>:  картон, 7бц, мелованная бумага, печать 4+0.</w:t>
      </w:r>
    </w:p>
    <w:p w:rsidR="006E422C" w:rsidRDefault="006E422C">
      <w:pPr>
        <w:rPr>
          <w:sz w:val="28"/>
          <w:szCs w:val="28"/>
        </w:rPr>
      </w:pPr>
    </w:p>
    <w:p w:rsidR="006E422C" w:rsidRPr="00E07175" w:rsidRDefault="006E422C" w:rsidP="00581C6E">
      <w:pPr>
        <w:spacing w:line="276" w:lineRule="auto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  <w:lang w:val="en-US"/>
        </w:rPr>
        <w:t>3</w:t>
      </w:r>
      <w:r w:rsidRPr="00E07175">
        <w:rPr>
          <w:b/>
          <w:sz w:val="28"/>
          <w:szCs w:val="28"/>
        </w:rPr>
        <w:t xml:space="preserve"> ВАРИАНТ</w:t>
      </w:r>
    </w:p>
    <w:p w:rsidR="006E422C" w:rsidRDefault="006E422C" w:rsidP="00581C6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Тираж: 1000, 2000, </w:t>
      </w:r>
      <w:r w:rsidRPr="007C560C">
        <w:rPr>
          <w:sz w:val="28"/>
          <w:szCs w:val="28"/>
        </w:rPr>
        <w:t>3000 экз.</w:t>
      </w:r>
    </w:p>
    <w:p w:rsidR="006E422C" w:rsidRDefault="006E422C" w:rsidP="00581C6E">
      <w:pPr>
        <w:spacing w:line="276" w:lineRule="auto"/>
        <w:ind w:left="360" w:hanging="360"/>
        <w:rPr>
          <w:sz w:val="28"/>
          <w:szCs w:val="28"/>
        </w:rPr>
      </w:pPr>
      <w:r w:rsidRPr="007C560C">
        <w:rPr>
          <w:sz w:val="28"/>
          <w:szCs w:val="28"/>
        </w:rPr>
        <w:t>Обрезной формат: 280х298 мм (книжная ориентация)</w:t>
      </w:r>
    </w:p>
    <w:p w:rsidR="006E422C" w:rsidRDefault="006E422C" w:rsidP="00581C6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Блок: 256</w:t>
      </w:r>
      <w:r w:rsidRPr="00E50A03">
        <w:rPr>
          <w:sz w:val="28"/>
          <w:szCs w:val="28"/>
        </w:rPr>
        <w:t xml:space="preserve"> стр., печать офсетная , 4+4, бумага мелованная мато</w:t>
      </w:r>
      <w:r>
        <w:rPr>
          <w:sz w:val="28"/>
          <w:szCs w:val="28"/>
        </w:rPr>
        <w:t>вая</w:t>
      </w:r>
      <w:r w:rsidRPr="00581C6E">
        <w:rPr>
          <w:sz w:val="28"/>
          <w:szCs w:val="28"/>
        </w:rPr>
        <w:t xml:space="preserve"> </w:t>
      </w:r>
      <w:r>
        <w:rPr>
          <w:sz w:val="28"/>
          <w:szCs w:val="28"/>
        </w:rPr>
        <w:t>Гэлери арт 150 гр/м2, 5-я краска серебро</w:t>
      </w:r>
      <w:r w:rsidRPr="00E50A03">
        <w:rPr>
          <w:sz w:val="28"/>
          <w:szCs w:val="28"/>
        </w:rPr>
        <w:t xml:space="preserve"> (пантон). </w:t>
      </w:r>
    </w:p>
    <w:p w:rsidR="006E422C" w:rsidRPr="00E50A03" w:rsidRDefault="006E422C" w:rsidP="00581C6E">
      <w:pPr>
        <w:spacing w:line="276" w:lineRule="auto"/>
        <w:rPr>
          <w:sz w:val="28"/>
          <w:szCs w:val="28"/>
        </w:rPr>
      </w:pPr>
      <w:r w:rsidRPr="00E50A03">
        <w:rPr>
          <w:sz w:val="28"/>
          <w:szCs w:val="28"/>
        </w:rPr>
        <w:t>Калька – 10 шт (110 гр), печать 4+0. Ляссе – 1 шт.</w:t>
      </w:r>
    </w:p>
    <w:p w:rsidR="006E422C" w:rsidRPr="00E50A03" w:rsidRDefault="006E422C" w:rsidP="00581C6E">
      <w:pPr>
        <w:spacing w:line="276" w:lineRule="auto"/>
        <w:rPr>
          <w:sz w:val="28"/>
          <w:szCs w:val="28"/>
        </w:rPr>
      </w:pPr>
      <w:r w:rsidRPr="00E50A03">
        <w:rPr>
          <w:sz w:val="28"/>
          <w:szCs w:val="28"/>
        </w:rPr>
        <w:t>Обложка: эфалин, 7Б, тиснен</w:t>
      </w:r>
      <w:r>
        <w:rPr>
          <w:sz w:val="28"/>
          <w:szCs w:val="28"/>
        </w:rPr>
        <w:t>ие фольгой по лицевой и корешку</w:t>
      </w:r>
    </w:p>
    <w:p w:rsidR="006E422C" w:rsidRPr="00E50A03" w:rsidRDefault="006E422C" w:rsidP="00581C6E">
      <w:pPr>
        <w:spacing w:line="276" w:lineRule="auto"/>
        <w:rPr>
          <w:sz w:val="28"/>
          <w:szCs w:val="28"/>
        </w:rPr>
      </w:pPr>
      <w:r w:rsidRPr="00E50A03">
        <w:rPr>
          <w:sz w:val="28"/>
          <w:szCs w:val="28"/>
        </w:rPr>
        <w:t>Форзацы:</w:t>
      </w:r>
      <w:r>
        <w:rPr>
          <w:sz w:val="28"/>
          <w:szCs w:val="28"/>
        </w:rPr>
        <w:t xml:space="preserve"> бумага офсет 120 гр 1+1 серебряной</w:t>
      </w:r>
      <w:r w:rsidRPr="00E50A03">
        <w:rPr>
          <w:sz w:val="28"/>
          <w:szCs w:val="28"/>
        </w:rPr>
        <w:t xml:space="preserve"> краской </w:t>
      </w:r>
    </w:p>
    <w:p w:rsidR="006E422C" w:rsidRPr="00E50A03" w:rsidRDefault="006E422C" w:rsidP="00581C6E">
      <w:pPr>
        <w:spacing w:line="276" w:lineRule="auto"/>
        <w:rPr>
          <w:sz w:val="28"/>
          <w:szCs w:val="28"/>
        </w:rPr>
      </w:pPr>
      <w:r w:rsidRPr="00E50A03">
        <w:rPr>
          <w:sz w:val="28"/>
          <w:szCs w:val="28"/>
        </w:rPr>
        <w:t xml:space="preserve">Суперобложка 4+0, мелованная бумага 150 гр/м2, </w:t>
      </w:r>
    </w:p>
    <w:p w:rsidR="006E422C" w:rsidRPr="007C560C" w:rsidRDefault="006E422C">
      <w:pPr>
        <w:rPr>
          <w:sz w:val="28"/>
          <w:szCs w:val="28"/>
        </w:rPr>
      </w:pPr>
    </w:p>
    <w:sectPr w:rsidR="006E422C" w:rsidRPr="007C560C" w:rsidSect="00D85FA6">
      <w:pgSz w:w="11909" w:h="16834"/>
      <w:pgMar w:top="1134" w:right="851" w:bottom="1134" w:left="1701" w:header="720" w:footer="720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MS Minngs">
    <w:altName w:val="w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savePreviewPicture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C560C"/>
    <w:rsid w:val="003A4B11"/>
    <w:rsid w:val="004D3AE5"/>
    <w:rsid w:val="0053602F"/>
    <w:rsid w:val="00581C6E"/>
    <w:rsid w:val="006E422C"/>
    <w:rsid w:val="007443DA"/>
    <w:rsid w:val="007C560C"/>
    <w:rsid w:val="00917D16"/>
    <w:rsid w:val="009D00F6"/>
    <w:rsid w:val="00A42362"/>
    <w:rsid w:val="00BD456E"/>
    <w:rsid w:val="00D85FA6"/>
    <w:rsid w:val="00E07175"/>
    <w:rsid w:val="00E50A03"/>
    <w:rsid w:val="00F738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ngs" w:hAnsi="Cambria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60C"/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387</TotalTime>
  <Pages>2</Pages>
  <Words>231</Words>
  <Characters>1321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Радишевская</dc:creator>
  <cp:keywords/>
  <dc:description/>
  <cp:lastModifiedBy>DIR</cp:lastModifiedBy>
  <cp:revision>7</cp:revision>
  <dcterms:created xsi:type="dcterms:W3CDTF">2017-01-26T12:36:00Z</dcterms:created>
  <dcterms:modified xsi:type="dcterms:W3CDTF">2017-01-30T07:31:00Z</dcterms:modified>
</cp:coreProperties>
</file>